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51C638" w14:textId="77777777" w:rsidR="00E00130" w:rsidRDefault="00E00130" w:rsidP="00E00130"/>
    <w:p w14:paraId="522E4C7A" w14:textId="77777777" w:rsidR="00316D49" w:rsidRDefault="00316D49" w:rsidP="00316D49">
      <w:pPr>
        <w:ind w:hanging="709"/>
        <w:contextualSpacing w:val="0"/>
      </w:pPr>
    </w:p>
    <w:p w14:paraId="5538C128" w14:textId="77777777" w:rsidR="00316D49" w:rsidRDefault="00316D49" w:rsidP="00316D49">
      <w:pPr>
        <w:ind w:hanging="709"/>
        <w:contextualSpacing w:val="0"/>
      </w:pPr>
    </w:p>
    <w:p w14:paraId="7D56F764" w14:textId="77777777" w:rsidR="00316D49" w:rsidRDefault="00316D49" w:rsidP="00316D49">
      <w:pPr>
        <w:ind w:hanging="709"/>
        <w:contextualSpacing w:val="0"/>
      </w:pPr>
    </w:p>
    <w:p w14:paraId="0C5DABB2" w14:textId="77777777" w:rsidR="00316D49" w:rsidRDefault="00316D49" w:rsidP="00316D49">
      <w:pPr>
        <w:ind w:hanging="709"/>
        <w:contextualSpacing w:val="0"/>
      </w:pPr>
    </w:p>
    <w:p w14:paraId="00908297" w14:textId="77777777" w:rsidR="00316D49" w:rsidRDefault="00316D49" w:rsidP="00316D49">
      <w:pPr>
        <w:ind w:hanging="709"/>
        <w:contextualSpacing w:val="0"/>
      </w:pPr>
    </w:p>
    <w:p w14:paraId="42EE93CD" w14:textId="77777777" w:rsidR="00316D49" w:rsidRDefault="00316D49" w:rsidP="00282BBF">
      <w:pPr>
        <w:tabs>
          <w:tab w:val="left" w:pos="2500"/>
        </w:tabs>
        <w:contextualSpacing w:val="0"/>
      </w:pPr>
    </w:p>
    <w:p w14:paraId="55A8FB1C" w14:textId="77777777" w:rsidR="00282BBF" w:rsidRDefault="00282BBF" w:rsidP="00282BBF">
      <w:pPr>
        <w:tabs>
          <w:tab w:val="left" w:pos="2500"/>
        </w:tabs>
        <w:contextualSpacing w:val="0"/>
      </w:pPr>
    </w:p>
    <w:p w14:paraId="4EB64C18" w14:textId="77777777" w:rsidR="00282BBF" w:rsidRDefault="00282BBF" w:rsidP="00282BBF">
      <w:pPr>
        <w:tabs>
          <w:tab w:val="left" w:pos="2500"/>
        </w:tabs>
        <w:contextualSpacing w:val="0"/>
      </w:pPr>
    </w:p>
    <w:p w14:paraId="42921647" w14:textId="77777777" w:rsidR="00A944B2" w:rsidRDefault="00A944B2">
      <w:pPr>
        <w:ind w:left="720"/>
        <w:contextualSpacing w:val="0"/>
      </w:pPr>
    </w:p>
    <w:p w14:paraId="796D684C" w14:textId="77777777" w:rsidR="00A944B2" w:rsidRDefault="007F1DEB">
      <w:pPr>
        <w:contextualSpacing w:val="0"/>
      </w:pPr>
      <w:r>
        <w:t>_________________________________________________________________________</w:t>
      </w:r>
    </w:p>
    <w:p w14:paraId="754728E3" w14:textId="77777777" w:rsidR="00A944B2" w:rsidRDefault="00A944B2">
      <w:pPr>
        <w:contextualSpacing w:val="0"/>
      </w:pPr>
    </w:p>
    <w:p w14:paraId="258A6ACA" w14:textId="77777777" w:rsidR="00DE11BF" w:rsidRPr="00352EE7" w:rsidRDefault="00DE11BF" w:rsidP="00DE11BF">
      <w:pPr>
        <w:pStyle w:val="Corpsdetexte"/>
        <w:jc w:val="center"/>
        <w:rPr>
          <w:b/>
          <w:sz w:val="31"/>
          <w:lang w:val="fr-CA"/>
        </w:rPr>
      </w:pPr>
      <w:r>
        <w:rPr>
          <w:b/>
          <w:sz w:val="31"/>
          <w:lang w:val="fr-CA"/>
        </w:rPr>
        <w:t>Gabarit de rédaction pour une étude de cas publiée dans le Journal Action PME</w:t>
      </w:r>
    </w:p>
    <w:p w14:paraId="4A2F8F63" w14:textId="77777777" w:rsidR="00DE11BF" w:rsidRPr="00352EE7" w:rsidRDefault="00DE11BF" w:rsidP="00DE11BF">
      <w:pPr>
        <w:pStyle w:val="Corpsdetexte"/>
        <w:rPr>
          <w:b/>
          <w:sz w:val="31"/>
          <w:lang w:val="fr-CA"/>
        </w:rPr>
      </w:pPr>
    </w:p>
    <w:p w14:paraId="1D9CB829" w14:textId="77777777" w:rsidR="00DE11BF" w:rsidRPr="003439B8" w:rsidRDefault="00DE11BF" w:rsidP="00DE11BF">
      <w:pPr>
        <w:tabs>
          <w:tab w:val="left" w:pos="390"/>
        </w:tabs>
        <w:spacing w:before="1" w:line="278" w:lineRule="auto"/>
        <w:ind w:right="1572"/>
        <w:rPr>
          <w:bCs/>
          <w:sz w:val="24"/>
          <w:lang w:val="fr-CA"/>
        </w:rPr>
      </w:pPr>
      <w:r w:rsidRPr="003439B8">
        <w:rPr>
          <w:bCs/>
          <w:sz w:val="24"/>
          <w:lang w:val="fr-CA"/>
        </w:rPr>
        <w:t>Vous avez réussi à satisfaire un client malgré plusieurs embûches? Transformez votre démarche en contenu marketing sous forme d’une étude de</w:t>
      </w:r>
      <w:r w:rsidRPr="003439B8">
        <w:rPr>
          <w:bCs/>
          <w:spacing w:val="-2"/>
          <w:sz w:val="24"/>
          <w:lang w:val="fr-CA"/>
        </w:rPr>
        <w:t xml:space="preserve"> </w:t>
      </w:r>
      <w:r w:rsidRPr="003439B8">
        <w:rPr>
          <w:bCs/>
          <w:sz w:val="24"/>
          <w:lang w:val="fr-CA"/>
        </w:rPr>
        <w:t>cas.</w:t>
      </w:r>
    </w:p>
    <w:p w14:paraId="2051C5A7" w14:textId="77777777" w:rsidR="00DE11BF" w:rsidRDefault="00DE11BF" w:rsidP="00DE11BF">
      <w:pPr>
        <w:tabs>
          <w:tab w:val="left" w:pos="390"/>
        </w:tabs>
        <w:spacing w:before="1" w:line="278" w:lineRule="auto"/>
        <w:ind w:right="1572"/>
        <w:rPr>
          <w:b/>
          <w:sz w:val="24"/>
          <w:lang w:val="fr-CA"/>
        </w:rPr>
      </w:pPr>
    </w:p>
    <w:p w14:paraId="7C185974" w14:textId="77777777" w:rsidR="00DE11BF" w:rsidRPr="003439B8" w:rsidRDefault="00DE11BF" w:rsidP="00DE11BF">
      <w:pPr>
        <w:tabs>
          <w:tab w:val="left" w:pos="390"/>
        </w:tabs>
        <w:spacing w:before="1" w:line="278" w:lineRule="auto"/>
        <w:ind w:right="1572"/>
        <w:rPr>
          <w:b/>
          <w:sz w:val="24"/>
          <w:u w:val="single"/>
          <w:lang w:val="fr-CA"/>
        </w:rPr>
      </w:pPr>
      <w:r w:rsidRPr="003439B8">
        <w:rPr>
          <w:b/>
          <w:sz w:val="24"/>
          <w:u w:val="single"/>
          <w:lang w:val="fr-CA"/>
        </w:rPr>
        <w:t>Vous avez fait un excellent choix de miser sur la création d’une étude de cas pour la promotion de votre expertise. Rappelez-vous que les lecteurs sont des clients potentiels</w:t>
      </w:r>
      <w:r>
        <w:rPr>
          <w:b/>
          <w:sz w:val="24"/>
          <w:u w:val="single"/>
          <w:lang w:val="fr-CA"/>
        </w:rPr>
        <w:t>.</w:t>
      </w:r>
    </w:p>
    <w:p w14:paraId="4D2CA369" w14:textId="77777777" w:rsidR="00DE11BF" w:rsidRDefault="00DE11BF" w:rsidP="00DE11BF">
      <w:pPr>
        <w:tabs>
          <w:tab w:val="left" w:pos="390"/>
        </w:tabs>
        <w:spacing w:before="1" w:line="278" w:lineRule="auto"/>
        <w:ind w:right="1572"/>
        <w:rPr>
          <w:b/>
          <w:sz w:val="24"/>
          <w:lang w:val="fr-CA"/>
        </w:rPr>
      </w:pPr>
    </w:p>
    <w:p w14:paraId="4485DF1E" w14:textId="77777777" w:rsidR="00DE11BF" w:rsidRDefault="00DE11BF" w:rsidP="00DE11BF">
      <w:pPr>
        <w:tabs>
          <w:tab w:val="left" w:pos="390"/>
        </w:tabs>
        <w:spacing w:before="1" w:line="278" w:lineRule="auto"/>
        <w:ind w:right="1572"/>
        <w:rPr>
          <w:b/>
          <w:sz w:val="24"/>
          <w:lang w:val="fr-CA"/>
        </w:rPr>
      </w:pPr>
      <w:r>
        <w:rPr>
          <w:b/>
          <w:sz w:val="24"/>
          <w:lang w:val="fr-CA"/>
        </w:rPr>
        <w:t>Quelques conseils pour la rédaction de votre étude de cas</w:t>
      </w:r>
    </w:p>
    <w:p w14:paraId="5ECD51EC" w14:textId="77777777" w:rsidR="00DE11BF" w:rsidRDefault="00DE11BF" w:rsidP="00DE11BF">
      <w:pPr>
        <w:tabs>
          <w:tab w:val="left" w:pos="390"/>
        </w:tabs>
        <w:spacing w:before="1" w:line="278" w:lineRule="auto"/>
        <w:ind w:right="1572"/>
        <w:rPr>
          <w:b/>
          <w:sz w:val="24"/>
          <w:lang w:val="fr-CA"/>
        </w:rPr>
      </w:pPr>
    </w:p>
    <w:p w14:paraId="05CCA447" w14:textId="77777777" w:rsidR="00DE11BF" w:rsidRDefault="00DE11BF" w:rsidP="00DE11BF">
      <w:pPr>
        <w:pStyle w:val="Paragraphedeliste"/>
        <w:widowControl w:val="0"/>
        <w:numPr>
          <w:ilvl w:val="0"/>
          <w:numId w:val="10"/>
        </w:numPr>
        <w:tabs>
          <w:tab w:val="left" w:pos="390"/>
        </w:tabs>
        <w:autoSpaceDE w:val="0"/>
        <w:autoSpaceDN w:val="0"/>
        <w:spacing w:before="1" w:line="278" w:lineRule="auto"/>
        <w:ind w:right="1572"/>
        <w:contextualSpacing w:val="0"/>
        <w:rPr>
          <w:b/>
          <w:lang w:val="fr-CA"/>
        </w:rPr>
      </w:pPr>
      <w:r>
        <w:rPr>
          <w:b/>
          <w:lang w:val="fr-CA"/>
        </w:rPr>
        <w:t>Soyez clair net et précis dans vos explications</w:t>
      </w:r>
    </w:p>
    <w:p w14:paraId="16C6ED98" w14:textId="77777777" w:rsidR="00DE11BF" w:rsidRDefault="00DE11BF" w:rsidP="00DE11BF">
      <w:pPr>
        <w:pStyle w:val="Paragraphedeliste"/>
        <w:widowControl w:val="0"/>
        <w:numPr>
          <w:ilvl w:val="0"/>
          <w:numId w:val="10"/>
        </w:numPr>
        <w:tabs>
          <w:tab w:val="left" w:pos="390"/>
        </w:tabs>
        <w:autoSpaceDE w:val="0"/>
        <w:autoSpaceDN w:val="0"/>
        <w:spacing w:before="1" w:line="278" w:lineRule="auto"/>
        <w:ind w:right="1572"/>
        <w:contextualSpacing w:val="0"/>
        <w:rPr>
          <w:b/>
          <w:lang w:val="fr-CA"/>
        </w:rPr>
      </w:pPr>
      <w:r>
        <w:rPr>
          <w:b/>
          <w:lang w:val="fr-CA"/>
        </w:rPr>
        <w:t>Laissez tomber les éléments non pertinents</w:t>
      </w:r>
    </w:p>
    <w:p w14:paraId="6895A3BA" w14:textId="77777777" w:rsidR="00DE11BF" w:rsidRPr="001C5B9F" w:rsidRDefault="00DE11BF" w:rsidP="00DE11BF">
      <w:pPr>
        <w:pStyle w:val="Paragraphedeliste"/>
        <w:tabs>
          <w:tab w:val="left" w:pos="390"/>
        </w:tabs>
        <w:spacing w:before="1" w:line="278" w:lineRule="auto"/>
        <w:ind w:right="1572"/>
        <w:rPr>
          <w:b/>
          <w:lang w:val="fr-CA"/>
        </w:rPr>
      </w:pPr>
    </w:p>
    <w:p w14:paraId="3BFA723C" w14:textId="77777777" w:rsidR="00DE11BF" w:rsidRDefault="00DE11BF" w:rsidP="00DE11BF">
      <w:pPr>
        <w:tabs>
          <w:tab w:val="left" w:pos="390"/>
        </w:tabs>
        <w:spacing w:before="1" w:line="278" w:lineRule="auto"/>
        <w:ind w:right="1572"/>
        <w:rPr>
          <w:b/>
          <w:sz w:val="24"/>
          <w:lang w:val="fr-CA"/>
        </w:rPr>
      </w:pPr>
      <w:r>
        <w:rPr>
          <w:b/>
          <w:sz w:val="24"/>
          <w:lang w:val="fr-CA"/>
        </w:rPr>
        <w:t>La démarche proposée pour la rédaction est la suivante :</w:t>
      </w:r>
    </w:p>
    <w:p w14:paraId="11FD3979" w14:textId="77777777" w:rsidR="00DE11BF" w:rsidRDefault="00DE11BF" w:rsidP="00DE11BF">
      <w:pPr>
        <w:tabs>
          <w:tab w:val="left" w:pos="390"/>
        </w:tabs>
        <w:spacing w:before="1" w:line="278" w:lineRule="auto"/>
        <w:ind w:right="1572"/>
        <w:rPr>
          <w:b/>
          <w:sz w:val="24"/>
          <w:lang w:val="fr-CA"/>
        </w:rPr>
      </w:pPr>
    </w:p>
    <w:p w14:paraId="3A9289FC" w14:textId="77777777" w:rsidR="00DE11BF" w:rsidRDefault="00DE11BF" w:rsidP="00DE11BF">
      <w:pPr>
        <w:pStyle w:val="Paragraphedeliste"/>
        <w:widowControl w:val="0"/>
        <w:numPr>
          <w:ilvl w:val="0"/>
          <w:numId w:val="11"/>
        </w:numPr>
        <w:tabs>
          <w:tab w:val="left" w:pos="390"/>
        </w:tabs>
        <w:autoSpaceDE w:val="0"/>
        <w:autoSpaceDN w:val="0"/>
        <w:spacing w:before="1" w:line="278" w:lineRule="auto"/>
        <w:ind w:right="1572"/>
        <w:contextualSpacing w:val="0"/>
        <w:rPr>
          <w:b/>
          <w:lang w:val="fr-CA"/>
        </w:rPr>
      </w:pPr>
      <w:r>
        <w:rPr>
          <w:b/>
          <w:lang w:val="fr-CA"/>
        </w:rPr>
        <w:t>Expliquez le contexte</w:t>
      </w:r>
    </w:p>
    <w:p w14:paraId="22C456C6" w14:textId="77777777" w:rsidR="00DE11BF" w:rsidRPr="001C5B9F" w:rsidRDefault="00DE11BF" w:rsidP="00DE11BF">
      <w:pPr>
        <w:pStyle w:val="Paragraphedeliste"/>
        <w:tabs>
          <w:tab w:val="left" w:pos="390"/>
        </w:tabs>
        <w:spacing w:before="1" w:line="278" w:lineRule="auto"/>
        <w:ind w:right="1572"/>
        <w:rPr>
          <w:bCs/>
          <w:color w:val="000000" w:themeColor="text1"/>
          <w:lang w:val="fr-CA"/>
        </w:rPr>
      </w:pPr>
      <w:r w:rsidRPr="001C5B9F">
        <w:rPr>
          <w:bCs/>
          <w:color w:val="000000" w:themeColor="text1"/>
          <w:lang w:val="fr-CA"/>
        </w:rPr>
        <w:t>Comment votre client vous a contacté? Réseaux sociaux, courriel ou une référence d’un partenaire. Dans quel secteur évolue le client? Ville, région, combien de décideurs dans l’entreprise?</w:t>
      </w:r>
    </w:p>
    <w:p w14:paraId="6141B5AE" w14:textId="77777777" w:rsidR="00DE11BF" w:rsidRDefault="00DE11BF" w:rsidP="00DE11BF">
      <w:pPr>
        <w:pStyle w:val="Paragraphedeliste"/>
        <w:tabs>
          <w:tab w:val="left" w:pos="390"/>
        </w:tabs>
        <w:spacing w:before="1" w:line="278" w:lineRule="auto"/>
        <w:ind w:right="1572"/>
        <w:rPr>
          <w:b/>
          <w:lang w:val="fr-CA"/>
        </w:rPr>
      </w:pPr>
    </w:p>
    <w:p w14:paraId="30E3C68E" w14:textId="77777777" w:rsidR="00DE11BF" w:rsidRDefault="00DE11BF" w:rsidP="00DE11BF">
      <w:pPr>
        <w:pStyle w:val="Paragraphedeliste"/>
        <w:widowControl w:val="0"/>
        <w:numPr>
          <w:ilvl w:val="0"/>
          <w:numId w:val="11"/>
        </w:numPr>
        <w:tabs>
          <w:tab w:val="left" w:pos="390"/>
        </w:tabs>
        <w:autoSpaceDE w:val="0"/>
        <w:autoSpaceDN w:val="0"/>
        <w:spacing w:before="1" w:line="278" w:lineRule="auto"/>
        <w:ind w:right="1572"/>
        <w:contextualSpacing w:val="0"/>
        <w:rPr>
          <w:b/>
          <w:lang w:val="fr-CA"/>
        </w:rPr>
      </w:pPr>
      <w:r>
        <w:rPr>
          <w:b/>
          <w:lang w:val="fr-CA"/>
        </w:rPr>
        <w:t xml:space="preserve">Explication de la problématique </w:t>
      </w:r>
    </w:p>
    <w:p w14:paraId="2D44F01B" w14:textId="77777777" w:rsidR="00DE11BF" w:rsidRDefault="00DE11BF" w:rsidP="00DE11BF">
      <w:pPr>
        <w:tabs>
          <w:tab w:val="left" w:pos="390"/>
        </w:tabs>
        <w:spacing w:before="1" w:line="278" w:lineRule="auto"/>
        <w:ind w:left="708" w:right="1572"/>
        <w:rPr>
          <w:bCs/>
          <w:sz w:val="24"/>
          <w:lang w:val="fr-CA"/>
        </w:rPr>
      </w:pPr>
      <w:r>
        <w:rPr>
          <w:bCs/>
          <w:sz w:val="24"/>
          <w:lang w:val="fr-CA"/>
        </w:rPr>
        <w:t>Q</w:t>
      </w:r>
      <w:r w:rsidRPr="003439B8">
        <w:rPr>
          <w:bCs/>
          <w:sz w:val="24"/>
          <w:lang w:val="fr-CA"/>
        </w:rPr>
        <w:t>uel étai</w:t>
      </w:r>
      <w:r>
        <w:rPr>
          <w:bCs/>
          <w:sz w:val="24"/>
          <w:lang w:val="fr-CA"/>
        </w:rPr>
        <w:t>t</w:t>
      </w:r>
      <w:r w:rsidRPr="003439B8">
        <w:rPr>
          <w:bCs/>
          <w:sz w:val="24"/>
          <w:lang w:val="fr-CA"/>
        </w:rPr>
        <w:t xml:space="preserve"> l</w:t>
      </w:r>
      <w:r>
        <w:rPr>
          <w:bCs/>
          <w:sz w:val="24"/>
          <w:lang w:val="fr-CA"/>
        </w:rPr>
        <w:t>e</w:t>
      </w:r>
      <w:r w:rsidRPr="003439B8">
        <w:rPr>
          <w:bCs/>
          <w:sz w:val="24"/>
          <w:lang w:val="fr-CA"/>
        </w:rPr>
        <w:t xml:space="preserve"> probl</w:t>
      </w:r>
      <w:r>
        <w:rPr>
          <w:bCs/>
          <w:sz w:val="24"/>
          <w:lang w:val="fr-CA"/>
        </w:rPr>
        <w:t>è</w:t>
      </w:r>
      <w:r w:rsidRPr="003439B8">
        <w:rPr>
          <w:bCs/>
          <w:sz w:val="24"/>
          <w:lang w:val="fr-CA"/>
        </w:rPr>
        <w:t xml:space="preserve">me du client lors du contact initial et les défis </w:t>
      </w:r>
      <w:r>
        <w:rPr>
          <w:bCs/>
          <w:sz w:val="24"/>
          <w:lang w:val="fr-CA"/>
        </w:rPr>
        <w:t>que cela soulevait</w:t>
      </w:r>
      <w:r w:rsidRPr="003439B8">
        <w:rPr>
          <w:bCs/>
          <w:sz w:val="24"/>
          <w:lang w:val="fr-CA"/>
        </w:rPr>
        <w:t>.</w:t>
      </w:r>
    </w:p>
    <w:p w14:paraId="48BC1054" w14:textId="77777777" w:rsidR="00DE11BF" w:rsidRPr="00D624E3" w:rsidRDefault="00DE11BF" w:rsidP="00DE11BF">
      <w:pPr>
        <w:tabs>
          <w:tab w:val="left" w:pos="390"/>
        </w:tabs>
        <w:spacing w:before="1" w:line="278" w:lineRule="auto"/>
        <w:ind w:left="708" w:right="1572"/>
        <w:rPr>
          <w:bCs/>
          <w:sz w:val="24"/>
          <w:lang w:val="fr-CA"/>
        </w:rPr>
      </w:pPr>
    </w:p>
    <w:p w14:paraId="428C519A" w14:textId="77777777" w:rsidR="00DE11BF" w:rsidRDefault="00DE11BF" w:rsidP="00DE11BF">
      <w:pPr>
        <w:pStyle w:val="Paragraphedeliste"/>
        <w:widowControl w:val="0"/>
        <w:tabs>
          <w:tab w:val="left" w:pos="390"/>
        </w:tabs>
        <w:autoSpaceDE w:val="0"/>
        <w:autoSpaceDN w:val="0"/>
        <w:spacing w:before="1" w:line="278" w:lineRule="auto"/>
        <w:ind w:right="1572"/>
        <w:contextualSpacing w:val="0"/>
        <w:rPr>
          <w:b/>
          <w:lang w:val="fr-CA"/>
        </w:rPr>
      </w:pPr>
    </w:p>
    <w:p w14:paraId="14DA11A0" w14:textId="77777777" w:rsidR="00DE11BF" w:rsidRDefault="00DE11BF" w:rsidP="00DE11BF">
      <w:pPr>
        <w:pStyle w:val="Paragraphedeliste"/>
        <w:widowControl w:val="0"/>
        <w:tabs>
          <w:tab w:val="left" w:pos="390"/>
        </w:tabs>
        <w:autoSpaceDE w:val="0"/>
        <w:autoSpaceDN w:val="0"/>
        <w:spacing w:before="1" w:line="278" w:lineRule="auto"/>
        <w:ind w:right="1572"/>
        <w:contextualSpacing w:val="0"/>
        <w:rPr>
          <w:b/>
          <w:lang w:val="fr-CA"/>
        </w:rPr>
      </w:pPr>
    </w:p>
    <w:p w14:paraId="71CB3C28" w14:textId="1A00ED4A" w:rsidR="00DE11BF" w:rsidRPr="00DE11BF" w:rsidRDefault="00DE11BF" w:rsidP="00DE11BF">
      <w:pPr>
        <w:pStyle w:val="Paragraphedeliste"/>
        <w:widowControl w:val="0"/>
        <w:numPr>
          <w:ilvl w:val="0"/>
          <w:numId w:val="11"/>
        </w:numPr>
        <w:tabs>
          <w:tab w:val="left" w:pos="390"/>
        </w:tabs>
        <w:autoSpaceDE w:val="0"/>
        <w:autoSpaceDN w:val="0"/>
        <w:spacing w:before="1" w:line="278" w:lineRule="auto"/>
        <w:ind w:right="1572"/>
        <w:contextualSpacing w:val="0"/>
        <w:rPr>
          <w:b/>
          <w:lang w:val="fr-CA"/>
        </w:rPr>
      </w:pPr>
      <w:r w:rsidRPr="00DE11BF">
        <w:rPr>
          <w:b/>
          <w:lang w:val="fr-CA"/>
        </w:rPr>
        <w:lastRenderedPageBreak/>
        <w:t>La solution préconisée</w:t>
      </w:r>
    </w:p>
    <w:p w14:paraId="1CCFBBFA" w14:textId="77777777" w:rsidR="00DE11BF" w:rsidRDefault="00DE11BF" w:rsidP="00DE11BF">
      <w:pPr>
        <w:pStyle w:val="Paragraphedeliste"/>
        <w:tabs>
          <w:tab w:val="left" w:pos="390"/>
        </w:tabs>
        <w:spacing w:before="1" w:line="278" w:lineRule="auto"/>
        <w:ind w:right="1572"/>
        <w:rPr>
          <w:bCs/>
          <w:lang w:val="fr-CA"/>
        </w:rPr>
      </w:pPr>
      <w:r>
        <w:rPr>
          <w:bCs/>
          <w:lang w:val="fr-CA"/>
        </w:rPr>
        <w:t>Quel plan avez-vous choisi de mettre en place pour résoudre le problème.</w:t>
      </w:r>
    </w:p>
    <w:p w14:paraId="686B1998" w14:textId="77777777" w:rsidR="00DE11BF" w:rsidRPr="00D624E3" w:rsidRDefault="00DE11BF" w:rsidP="00DE11BF">
      <w:pPr>
        <w:pStyle w:val="Paragraphedeliste"/>
        <w:tabs>
          <w:tab w:val="left" w:pos="390"/>
        </w:tabs>
        <w:spacing w:before="1" w:line="278" w:lineRule="auto"/>
        <w:ind w:right="1572"/>
        <w:rPr>
          <w:bCs/>
          <w:lang w:val="fr-CA"/>
        </w:rPr>
      </w:pPr>
    </w:p>
    <w:p w14:paraId="6FC1C9C3" w14:textId="77777777" w:rsidR="00DE11BF" w:rsidRDefault="00DE11BF" w:rsidP="00DE11BF">
      <w:pPr>
        <w:pStyle w:val="Paragraphedeliste"/>
        <w:widowControl w:val="0"/>
        <w:numPr>
          <w:ilvl w:val="0"/>
          <w:numId w:val="11"/>
        </w:numPr>
        <w:tabs>
          <w:tab w:val="left" w:pos="390"/>
        </w:tabs>
        <w:autoSpaceDE w:val="0"/>
        <w:autoSpaceDN w:val="0"/>
        <w:spacing w:before="1" w:line="278" w:lineRule="auto"/>
        <w:ind w:right="1572"/>
        <w:contextualSpacing w:val="0"/>
        <w:rPr>
          <w:b/>
          <w:lang w:val="fr-CA"/>
        </w:rPr>
      </w:pPr>
      <w:r>
        <w:rPr>
          <w:b/>
          <w:lang w:val="fr-CA"/>
        </w:rPr>
        <w:t xml:space="preserve">Les résultats positifs de votre solution </w:t>
      </w:r>
    </w:p>
    <w:p w14:paraId="78662D1B" w14:textId="77777777" w:rsidR="00DE11BF" w:rsidRPr="00D624E3" w:rsidRDefault="00DE11BF" w:rsidP="00DE11BF">
      <w:pPr>
        <w:pStyle w:val="Paragraphedeliste"/>
        <w:tabs>
          <w:tab w:val="left" w:pos="390"/>
        </w:tabs>
        <w:spacing w:before="1" w:line="278" w:lineRule="auto"/>
        <w:ind w:right="1572"/>
        <w:rPr>
          <w:bCs/>
          <w:lang w:val="fr-CA"/>
        </w:rPr>
      </w:pPr>
      <w:r w:rsidRPr="00D624E3">
        <w:rPr>
          <w:bCs/>
          <w:lang w:val="fr-CA"/>
        </w:rPr>
        <w:t>Quels ont été les retombés positives</w:t>
      </w:r>
      <w:r>
        <w:rPr>
          <w:bCs/>
          <w:lang w:val="fr-CA"/>
        </w:rPr>
        <w:t xml:space="preserve"> à la fois pour le client et pour vous en tant qu’entrepreneur.</w:t>
      </w:r>
    </w:p>
    <w:p w14:paraId="02DD5AF9" w14:textId="77777777" w:rsidR="00DE11BF" w:rsidRDefault="00DE11BF" w:rsidP="00DE11BF">
      <w:pPr>
        <w:tabs>
          <w:tab w:val="left" w:pos="390"/>
        </w:tabs>
        <w:spacing w:before="1" w:line="278" w:lineRule="auto"/>
        <w:ind w:right="1572"/>
        <w:rPr>
          <w:b/>
          <w:sz w:val="24"/>
          <w:lang w:val="fr-CA"/>
        </w:rPr>
      </w:pPr>
    </w:p>
    <w:p w14:paraId="5C78BE76" w14:textId="77777777" w:rsidR="00DE11BF" w:rsidRPr="001C5B9F" w:rsidRDefault="00DE11BF" w:rsidP="00DE11BF">
      <w:pPr>
        <w:tabs>
          <w:tab w:val="left" w:pos="390"/>
        </w:tabs>
        <w:spacing w:before="1" w:line="278" w:lineRule="auto"/>
        <w:ind w:right="1572"/>
        <w:rPr>
          <w:b/>
          <w:sz w:val="24"/>
          <w:lang w:val="fr-CA"/>
        </w:rPr>
      </w:pPr>
      <w:r w:rsidRPr="001C5B9F">
        <w:rPr>
          <w:b/>
          <w:sz w:val="24"/>
          <w:lang w:val="fr-CA"/>
        </w:rPr>
        <w:t xml:space="preserve">Voici quelques </w:t>
      </w:r>
      <w:r>
        <w:rPr>
          <w:b/>
          <w:sz w:val="24"/>
          <w:lang w:val="fr-CA"/>
        </w:rPr>
        <w:t>suggestions</w:t>
      </w:r>
      <w:r w:rsidRPr="001C5B9F">
        <w:rPr>
          <w:b/>
          <w:sz w:val="24"/>
          <w:lang w:val="fr-CA"/>
        </w:rPr>
        <w:t xml:space="preserve"> pour guider votre rédaction et créer un impact positif </w:t>
      </w:r>
      <w:r>
        <w:rPr>
          <w:b/>
          <w:sz w:val="24"/>
          <w:lang w:val="fr-CA"/>
        </w:rPr>
        <w:t>chez les lecteurs</w:t>
      </w:r>
      <w:r w:rsidRPr="001C5B9F">
        <w:rPr>
          <w:b/>
          <w:sz w:val="24"/>
          <w:lang w:val="fr-CA"/>
        </w:rPr>
        <w:t>.</w:t>
      </w:r>
    </w:p>
    <w:p w14:paraId="1F2FAF9B" w14:textId="77777777" w:rsidR="00DE11BF" w:rsidRPr="001C5B9F" w:rsidRDefault="00DE11BF" w:rsidP="00DE11BF">
      <w:pPr>
        <w:tabs>
          <w:tab w:val="left" w:pos="390"/>
        </w:tabs>
        <w:spacing w:before="1" w:line="278" w:lineRule="auto"/>
        <w:ind w:right="1572"/>
        <w:rPr>
          <w:b/>
          <w:sz w:val="24"/>
          <w:lang w:val="fr-CA"/>
        </w:rPr>
      </w:pPr>
    </w:p>
    <w:p w14:paraId="037085A9" w14:textId="77777777" w:rsidR="00DE11BF" w:rsidRPr="00C93D9D" w:rsidRDefault="00DE11BF" w:rsidP="00DE11BF">
      <w:pPr>
        <w:pStyle w:val="Paragraphedeliste"/>
        <w:widowControl w:val="0"/>
        <w:numPr>
          <w:ilvl w:val="0"/>
          <w:numId w:val="7"/>
        </w:numPr>
        <w:tabs>
          <w:tab w:val="left" w:pos="949"/>
          <w:tab w:val="left" w:pos="950"/>
        </w:tabs>
        <w:autoSpaceDE w:val="0"/>
        <w:autoSpaceDN w:val="0"/>
        <w:spacing w:before="204"/>
        <w:contextualSpacing w:val="0"/>
        <w:rPr>
          <w:lang w:val="fr-CA"/>
        </w:rPr>
      </w:pPr>
      <w:r>
        <w:rPr>
          <w:b/>
          <w:bCs/>
          <w:lang w:val="fr-CA"/>
        </w:rPr>
        <w:t>Commencer à d</w:t>
      </w:r>
      <w:r w:rsidRPr="00C93D9D">
        <w:rPr>
          <w:b/>
          <w:bCs/>
          <w:lang w:val="fr-CA"/>
        </w:rPr>
        <w:t>étailler les étapes avec le</w:t>
      </w:r>
      <w:r w:rsidRPr="00C93D9D">
        <w:rPr>
          <w:b/>
          <w:bCs/>
          <w:spacing w:val="-5"/>
          <w:lang w:val="fr-CA"/>
        </w:rPr>
        <w:t xml:space="preserve"> </w:t>
      </w:r>
      <w:r w:rsidRPr="00C93D9D">
        <w:rPr>
          <w:b/>
          <w:bCs/>
          <w:lang w:val="fr-CA"/>
        </w:rPr>
        <w:t>client.</w:t>
      </w:r>
      <w:r w:rsidRPr="00C93D9D">
        <w:rPr>
          <w:lang w:val="fr-CA"/>
        </w:rPr>
        <w:t xml:space="preserve"> </w:t>
      </w:r>
      <w:r>
        <w:rPr>
          <w:lang w:val="fr-CA"/>
        </w:rPr>
        <w:t xml:space="preserve">Le début, le travail de fond et la livraison des résultats. </w:t>
      </w:r>
      <w:r w:rsidRPr="00C93D9D">
        <w:rPr>
          <w:lang w:val="fr-CA"/>
        </w:rPr>
        <w:t xml:space="preserve">Il est important d’inclure </w:t>
      </w:r>
      <w:r>
        <w:rPr>
          <w:lang w:val="fr-CA"/>
        </w:rPr>
        <w:t>chacune des étapes pour présenter votre expertise et que le lecteur puisse comprendre votre processus.</w:t>
      </w:r>
    </w:p>
    <w:p w14:paraId="0EC4484A" w14:textId="77777777" w:rsidR="00DE11BF" w:rsidRPr="00E0781D" w:rsidRDefault="00DE11BF" w:rsidP="00DE11BF">
      <w:pPr>
        <w:pStyle w:val="Paragraphedeliste"/>
        <w:widowControl w:val="0"/>
        <w:numPr>
          <w:ilvl w:val="0"/>
          <w:numId w:val="7"/>
        </w:numPr>
        <w:tabs>
          <w:tab w:val="left" w:pos="949"/>
          <w:tab w:val="left" w:pos="950"/>
        </w:tabs>
        <w:autoSpaceDE w:val="0"/>
        <w:autoSpaceDN w:val="0"/>
        <w:spacing w:before="41"/>
        <w:contextualSpacing w:val="0"/>
        <w:rPr>
          <w:lang w:val="fr-CA"/>
        </w:rPr>
      </w:pPr>
      <w:r w:rsidRPr="00C93D9D">
        <w:rPr>
          <w:b/>
          <w:bCs/>
          <w:lang w:val="fr-CA"/>
        </w:rPr>
        <w:t>Détailler les défis du</w:t>
      </w:r>
      <w:r w:rsidRPr="00C93D9D">
        <w:rPr>
          <w:b/>
          <w:bCs/>
          <w:spacing w:val="-5"/>
          <w:lang w:val="fr-CA"/>
        </w:rPr>
        <w:t xml:space="preserve"> </w:t>
      </w:r>
      <w:r w:rsidRPr="00C93D9D">
        <w:rPr>
          <w:b/>
          <w:bCs/>
          <w:lang w:val="fr-CA"/>
        </w:rPr>
        <w:t xml:space="preserve">mandat pour vous. </w:t>
      </w:r>
      <w:r w:rsidRPr="00E0781D">
        <w:rPr>
          <w:lang w:val="fr-CA"/>
        </w:rPr>
        <w:t xml:space="preserve">Aviez-vous un défi particulier? Est-ce un mandat de routine? </w:t>
      </w:r>
      <w:r>
        <w:rPr>
          <w:lang w:val="fr-CA"/>
        </w:rPr>
        <w:t>Avez-vous été obligé d’innover pour livrer votre mandat?</w:t>
      </w:r>
    </w:p>
    <w:p w14:paraId="1B15F296" w14:textId="77777777" w:rsidR="00DE11BF" w:rsidRPr="00E0781D" w:rsidRDefault="00DE11BF" w:rsidP="00DE11BF">
      <w:pPr>
        <w:pStyle w:val="Paragraphedeliste"/>
        <w:widowControl w:val="0"/>
        <w:numPr>
          <w:ilvl w:val="0"/>
          <w:numId w:val="7"/>
        </w:numPr>
        <w:tabs>
          <w:tab w:val="left" w:pos="949"/>
          <w:tab w:val="left" w:pos="950"/>
        </w:tabs>
        <w:autoSpaceDE w:val="0"/>
        <w:autoSpaceDN w:val="0"/>
        <w:spacing w:before="40"/>
        <w:contextualSpacing w:val="0"/>
        <w:rPr>
          <w:lang w:val="fr-CA"/>
        </w:rPr>
      </w:pPr>
      <w:r w:rsidRPr="00E0781D">
        <w:rPr>
          <w:b/>
          <w:bCs/>
          <w:lang w:val="fr-CA"/>
        </w:rPr>
        <w:t>Expliquer votre processus pour parvenir aux</w:t>
      </w:r>
      <w:r w:rsidRPr="00E0781D">
        <w:rPr>
          <w:b/>
          <w:bCs/>
          <w:spacing w:val="-5"/>
          <w:lang w:val="fr-CA"/>
        </w:rPr>
        <w:t xml:space="preserve"> </w:t>
      </w:r>
      <w:r w:rsidRPr="00E0781D">
        <w:rPr>
          <w:b/>
          <w:bCs/>
          <w:lang w:val="fr-CA"/>
        </w:rPr>
        <w:t>résultats</w:t>
      </w:r>
      <w:r w:rsidRPr="00E0781D">
        <w:rPr>
          <w:lang w:val="fr-CA"/>
        </w:rPr>
        <w:t xml:space="preserve">. </w:t>
      </w:r>
      <w:r>
        <w:rPr>
          <w:lang w:val="fr-CA"/>
        </w:rPr>
        <w:t>Exemple : collecte de données existantes, interrogation d’employés clés, introduction d’un logiciel, intervention d’un collaborateur, vos outils uniques (sans donner les détails)</w:t>
      </w:r>
    </w:p>
    <w:p w14:paraId="340824B5" w14:textId="77777777" w:rsidR="00DE11BF" w:rsidRPr="00F508B0" w:rsidRDefault="00DE11BF" w:rsidP="00DE11BF">
      <w:pPr>
        <w:pStyle w:val="Paragraphedeliste"/>
        <w:widowControl w:val="0"/>
        <w:numPr>
          <w:ilvl w:val="0"/>
          <w:numId w:val="7"/>
        </w:numPr>
        <w:tabs>
          <w:tab w:val="left" w:pos="949"/>
          <w:tab w:val="left" w:pos="950"/>
        </w:tabs>
        <w:autoSpaceDE w:val="0"/>
        <w:autoSpaceDN w:val="0"/>
        <w:spacing w:before="41"/>
        <w:contextualSpacing w:val="0"/>
        <w:rPr>
          <w:lang w:val="fr-CA"/>
        </w:rPr>
      </w:pPr>
      <w:r w:rsidRPr="00F508B0">
        <w:rPr>
          <w:b/>
          <w:bCs/>
          <w:lang w:val="fr-CA"/>
        </w:rPr>
        <w:t xml:space="preserve">Présenter vos collaborateurs. </w:t>
      </w:r>
      <w:r w:rsidRPr="00F508B0">
        <w:rPr>
          <w:lang w:val="fr-CA"/>
        </w:rPr>
        <w:t>Qui vous a aidé à livrer votre solution. À l’interne, une équipe externe…</w:t>
      </w:r>
    </w:p>
    <w:p w14:paraId="377500C8" w14:textId="77777777" w:rsidR="00DE11BF" w:rsidRPr="00F508B0" w:rsidRDefault="00DE11BF" w:rsidP="00DE11BF">
      <w:pPr>
        <w:pStyle w:val="Paragraphedeliste"/>
        <w:widowControl w:val="0"/>
        <w:numPr>
          <w:ilvl w:val="0"/>
          <w:numId w:val="7"/>
        </w:numPr>
        <w:tabs>
          <w:tab w:val="left" w:pos="949"/>
          <w:tab w:val="left" w:pos="950"/>
        </w:tabs>
        <w:autoSpaceDE w:val="0"/>
        <w:autoSpaceDN w:val="0"/>
        <w:spacing w:before="41" w:line="280" w:lineRule="auto"/>
        <w:ind w:right="1903"/>
        <w:contextualSpacing w:val="0"/>
        <w:rPr>
          <w:b/>
          <w:bCs/>
          <w:lang w:val="fr-CA"/>
        </w:rPr>
      </w:pPr>
      <w:r w:rsidRPr="00F508B0">
        <w:rPr>
          <w:b/>
          <w:bCs/>
          <w:lang w:val="fr-CA"/>
        </w:rPr>
        <w:t>Expliquer la manière dont vous avez géré la relation client et le projet en entier.</w:t>
      </w:r>
      <w:r w:rsidRPr="00421DFF">
        <w:rPr>
          <w:lang w:val="fr-CA"/>
        </w:rPr>
        <w:t xml:space="preserve"> Exemple : contact</w:t>
      </w:r>
      <w:r>
        <w:rPr>
          <w:lang w:val="fr-CA"/>
        </w:rPr>
        <w:t xml:space="preserve"> </w:t>
      </w:r>
      <w:r w:rsidRPr="00421DFF">
        <w:rPr>
          <w:lang w:val="fr-CA"/>
        </w:rPr>
        <w:t>téléphonique ponctuel ou à la demande, réunion virtuelle avec l’équipe du client, courriel répondu rapidement…</w:t>
      </w:r>
    </w:p>
    <w:p w14:paraId="1EABC802" w14:textId="77777777" w:rsidR="00DE11BF" w:rsidRPr="00421DFF" w:rsidRDefault="00DE11BF" w:rsidP="00DE11BF">
      <w:pPr>
        <w:pStyle w:val="Paragraphedeliste"/>
        <w:widowControl w:val="0"/>
        <w:numPr>
          <w:ilvl w:val="0"/>
          <w:numId w:val="8"/>
        </w:numPr>
        <w:tabs>
          <w:tab w:val="left" w:pos="949"/>
          <w:tab w:val="left" w:pos="950"/>
        </w:tabs>
        <w:autoSpaceDE w:val="0"/>
        <w:autoSpaceDN w:val="0"/>
        <w:spacing w:line="269" w:lineRule="exact"/>
        <w:contextualSpacing w:val="0"/>
        <w:rPr>
          <w:lang w:val="fr-CA"/>
        </w:rPr>
      </w:pPr>
      <w:r w:rsidRPr="00421DFF">
        <w:rPr>
          <w:lang w:val="fr-CA"/>
        </w:rPr>
        <w:t>Parler de votre</w:t>
      </w:r>
      <w:r w:rsidRPr="00421DFF">
        <w:rPr>
          <w:spacing w:val="-2"/>
          <w:lang w:val="fr-CA"/>
        </w:rPr>
        <w:t xml:space="preserve"> </w:t>
      </w:r>
      <w:r w:rsidRPr="00421DFF">
        <w:rPr>
          <w:lang w:val="fr-CA"/>
        </w:rPr>
        <w:t>délai. É</w:t>
      </w:r>
      <w:r>
        <w:rPr>
          <w:lang w:val="fr-CA"/>
        </w:rPr>
        <w:t>tiez-vous sous pression ou votre processus de livraison ne peut se livrer rapidement. Expliquer pourquoi l’un ou l’autre et comment vous êtes parvenu à livrer en temps.</w:t>
      </w:r>
    </w:p>
    <w:p w14:paraId="3F24B5EA" w14:textId="77777777" w:rsidR="00DE11BF" w:rsidRPr="00421DFF" w:rsidRDefault="00DE11BF" w:rsidP="00DE11BF">
      <w:pPr>
        <w:pStyle w:val="Paragraphedeliste"/>
        <w:widowControl w:val="0"/>
        <w:numPr>
          <w:ilvl w:val="0"/>
          <w:numId w:val="8"/>
        </w:numPr>
        <w:tabs>
          <w:tab w:val="left" w:pos="949"/>
          <w:tab w:val="left" w:pos="950"/>
        </w:tabs>
        <w:autoSpaceDE w:val="0"/>
        <w:autoSpaceDN w:val="0"/>
        <w:spacing w:before="41"/>
        <w:contextualSpacing w:val="0"/>
        <w:rPr>
          <w:lang w:val="fr-CA"/>
        </w:rPr>
      </w:pPr>
      <w:r w:rsidRPr="00421DFF">
        <w:rPr>
          <w:b/>
          <w:bCs/>
          <w:lang w:val="fr-CA"/>
        </w:rPr>
        <w:t>Présenter vos outils</w:t>
      </w:r>
      <w:r w:rsidRPr="00421DFF">
        <w:rPr>
          <w:b/>
          <w:bCs/>
          <w:spacing w:val="-3"/>
          <w:lang w:val="fr-CA"/>
        </w:rPr>
        <w:t xml:space="preserve"> </w:t>
      </w:r>
      <w:r w:rsidRPr="00421DFF">
        <w:rPr>
          <w:b/>
          <w:bCs/>
          <w:lang w:val="fr-CA"/>
        </w:rPr>
        <w:t xml:space="preserve">employés. </w:t>
      </w:r>
      <w:r w:rsidRPr="00421DFF">
        <w:rPr>
          <w:lang w:val="fr-CA"/>
        </w:rPr>
        <w:t xml:space="preserve">Sans rentré dans les détails, il est important </w:t>
      </w:r>
      <w:r>
        <w:rPr>
          <w:lang w:val="fr-CA"/>
        </w:rPr>
        <w:t xml:space="preserve">de parler comment vous faites pour arriver à satisfaire un client. </w:t>
      </w:r>
    </w:p>
    <w:p w14:paraId="7E63ACE4" w14:textId="77777777" w:rsidR="00DE11BF" w:rsidRPr="002354F3" w:rsidRDefault="00DE11BF" w:rsidP="00DE11BF">
      <w:pPr>
        <w:pStyle w:val="Paragraphedeliste"/>
        <w:widowControl w:val="0"/>
        <w:numPr>
          <w:ilvl w:val="0"/>
          <w:numId w:val="8"/>
        </w:numPr>
        <w:tabs>
          <w:tab w:val="left" w:pos="949"/>
          <w:tab w:val="left" w:pos="950"/>
        </w:tabs>
        <w:autoSpaceDE w:val="0"/>
        <w:autoSpaceDN w:val="0"/>
        <w:spacing w:before="41"/>
        <w:ind w:hanging="361"/>
        <w:contextualSpacing w:val="0"/>
        <w:rPr>
          <w:b/>
          <w:bCs/>
          <w:lang w:val="fr-CA"/>
        </w:rPr>
      </w:pPr>
      <w:r w:rsidRPr="002354F3">
        <w:rPr>
          <w:b/>
          <w:bCs/>
          <w:lang w:val="fr-CA"/>
        </w:rPr>
        <w:t>Faire un</w:t>
      </w:r>
      <w:r w:rsidRPr="002354F3">
        <w:rPr>
          <w:b/>
          <w:bCs/>
          <w:spacing w:val="-2"/>
          <w:lang w:val="fr-CA"/>
        </w:rPr>
        <w:t xml:space="preserve"> </w:t>
      </w:r>
      <w:r w:rsidRPr="002354F3">
        <w:rPr>
          <w:b/>
          <w:bCs/>
          <w:lang w:val="fr-CA"/>
        </w:rPr>
        <w:t xml:space="preserve">avant/après. </w:t>
      </w:r>
      <w:r w:rsidRPr="002354F3">
        <w:rPr>
          <w:lang w:val="fr-CA"/>
        </w:rPr>
        <w:t>Détaillez quel était la situation</w:t>
      </w:r>
      <w:r>
        <w:rPr>
          <w:lang w:val="fr-CA"/>
        </w:rPr>
        <w:t xml:space="preserve"> avant,</w:t>
      </w:r>
      <w:r w:rsidRPr="002354F3">
        <w:rPr>
          <w:lang w:val="fr-CA"/>
        </w:rPr>
        <w:t xml:space="preserve"> avec statistiques à l’appui</w:t>
      </w:r>
      <w:r>
        <w:rPr>
          <w:lang w:val="fr-CA"/>
        </w:rPr>
        <w:t xml:space="preserve"> si vous en avez, </w:t>
      </w:r>
      <w:r w:rsidRPr="002354F3">
        <w:rPr>
          <w:lang w:val="fr-CA"/>
        </w:rPr>
        <w:t xml:space="preserve">et </w:t>
      </w:r>
      <w:r>
        <w:rPr>
          <w:lang w:val="fr-CA"/>
        </w:rPr>
        <w:t xml:space="preserve">les résultats </w:t>
      </w:r>
      <w:r w:rsidRPr="002354F3">
        <w:rPr>
          <w:lang w:val="fr-CA"/>
        </w:rPr>
        <w:t>suite à votre solution implantée.</w:t>
      </w:r>
    </w:p>
    <w:p w14:paraId="50ECB3B1" w14:textId="77777777" w:rsidR="00DE11BF" w:rsidRPr="007109D3" w:rsidRDefault="00DE11BF" w:rsidP="00DE11BF">
      <w:pPr>
        <w:pStyle w:val="Paragraphedeliste"/>
        <w:widowControl w:val="0"/>
        <w:numPr>
          <w:ilvl w:val="0"/>
          <w:numId w:val="8"/>
        </w:numPr>
        <w:tabs>
          <w:tab w:val="left" w:pos="949"/>
          <w:tab w:val="left" w:pos="950"/>
        </w:tabs>
        <w:autoSpaceDE w:val="0"/>
        <w:autoSpaceDN w:val="0"/>
        <w:spacing w:before="41"/>
        <w:ind w:hanging="361"/>
        <w:contextualSpacing w:val="0"/>
        <w:rPr>
          <w:lang w:val="fr-CA"/>
        </w:rPr>
      </w:pPr>
      <w:r w:rsidRPr="002354F3">
        <w:rPr>
          <w:b/>
          <w:bCs/>
          <w:lang w:val="fr-CA"/>
        </w:rPr>
        <w:t>Présenter les bénéfices pour le</w:t>
      </w:r>
      <w:r w:rsidRPr="002354F3">
        <w:rPr>
          <w:b/>
          <w:bCs/>
          <w:spacing w:val="-5"/>
          <w:lang w:val="fr-CA"/>
        </w:rPr>
        <w:t xml:space="preserve"> </w:t>
      </w:r>
      <w:r w:rsidRPr="002354F3">
        <w:rPr>
          <w:b/>
          <w:bCs/>
          <w:lang w:val="fr-CA"/>
        </w:rPr>
        <w:t>client.</w:t>
      </w:r>
      <w:r>
        <w:rPr>
          <w:lang w:val="fr-CA"/>
        </w:rPr>
        <w:t xml:space="preserve"> Parler de la valeur créer, quel est le retour sur l’investissement, la croissance de l’entreprise suite à votre intervention…</w:t>
      </w:r>
    </w:p>
    <w:p w14:paraId="23B679B9" w14:textId="77777777" w:rsidR="00DE11BF" w:rsidRPr="002354F3" w:rsidRDefault="00DE11BF" w:rsidP="00DE11BF">
      <w:pPr>
        <w:pStyle w:val="Paragraphedeliste"/>
        <w:widowControl w:val="0"/>
        <w:numPr>
          <w:ilvl w:val="0"/>
          <w:numId w:val="8"/>
        </w:numPr>
        <w:tabs>
          <w:tab w:val="left" w:pos="949"/>
          <w:tab w:val="left" w:pos="950"/>
        </w:tabs>
        <w:autoSpaceDE w:val="0"/>
        <w:autoSpaceDN w:val="0"/>
        <w:spacing w:before="40"/>
        <w:ind w:hanging="361"/>
        <w:contextualSpacing w:val="0"/>
        <w:rPr>
          <w:b/>
          <w:bCs/>
          <w:lang w:val="fr-CA"/>
        </w:rPr>
      </w:pPr>
      <w:r w:rsidRPr="002354F3">
        <w:rPr>
          <w:b/>
          <w:bCs/>
          <w:lang w:val="fr-CA"/>
        </w:rPr>
        <w:t>Placer des</w:t>
      </w:r>
      <w:r w:rsidRPr="002354F3">
        <w:rPr>
          <w:b/>
          <w:bCs/>
          <w:spacing w:val="-2"/>
          <w:lang w:val="fr-CA"/>
        </w:rPr>
        <w:t xml:space="preserve"> </w:t>
      </w:r>
      <w:r w:rsidRPr="002354F3">
        <w:rPr>
          <w:b/>
          <w:bCs/>
          <w:lang w:val="fr-CA"/>
        </w:rPr>
        <w:t>images. Les images</w:t>
      </w:r>
      <w:r>
        <w:rPr>
          <w:b/>
          <w:bCs/>
          <w:lang w:val="fr-CA"/>
        </w:rPr>
        <w:t>, infographies ou graphiques qui montrent les données avant-après, votre processus de travail…</w:t>
      </w:r>
    </w:p>
    <w:p w14:paraId="34B70B78" w14:textId="77777777" w:rsidR="00DE11BF" w:rsidRDefault="00DE11BF" w:rsidP="00DE11BF">
      <w:pPr>
        <w:pStyle w:val="Paragraphedeliste"/>
        <w:widowControl w:val="0"/>
        <w:numPr>
          <w:ilvl w:val="0"/>
          <w:numId w:val="8"/>
        </w:numPr>
        <w:tabs>
          <w:tab w:val="left" w:pos="949"/>
          <w:tab w:val="left" w:pos="950"/>
        </w:tabs>
        <w:autoSpaceDE w:val="0"/>
        <w:autoSpaceDN w:val="0"/>
        <w:spacing w:before="40"/>
        <w:ind w:hanging="361"/>
        <w:contextualSpacing w:val="0"/>
        <w:rPr>
          <w:lang w:val="fr-CA"/>
        </w:rPr>
      </w:pPr>
      <w:r w:rsidRPr="00F508B0">
        <w:rPr>
          <w:b/>
          <w:bCs/>
          <w:lang w:val="fr-CA"/>
        </w:rPr>
        <w:t xml:space="preserve">Détaillez les résultats. </w:t>
      </w:r>
      <w:r w:rsidRPr="00F508B0">
        <w:rPr>
          <w:lang w:val="fr-CA"/>
        </w:rPr>
        <w:t>L’augmentation de la productivité, la diminution des coûts, la résolution du problème de l’entreprise…</w:t>
      </w:r>
    </w:p>
    <w:p w14:paraId="6DEB1196" w14:textId="14A5B901" w:rsidR="00DE11BF" w:rsidRPr="00DE11BF" w:rsidRDefault="00DE11BF" w:rsidP="00DE11BF">
      <w:pPr>
        <w:pStyle w:val="Paragraphedeliste"/>
        <w:widowControl w:val="0"/>
        <w:numPr>
          <w:ilvl w:val="0"/>
          <w:numId w:val="8"/>
        </w:numPr>
        <w:tabs>
          <w:tab w:val="left" w:pos="949"/>
          <w:tab w:val="left" w:pos="950"/>
        </w:tabs>
        <w:autoSpaceDE w:val="0"/>
        <w:autoSpaceDN w:val="0"/>
        <w:spacing w:before="40"/>
        <w:ind w:hanging="361"/>
        <w:contextualSpacing w:val="0"/>
        <w:rPr>
          <w:lang w:val="fr-CA"/>
        </w:rPr>
      </w:pPr>
      <w:r w:rsidRPr="00DE11BF">
        <w:rPr>
          <w:lang w:val="fr-CA"/>
        </w:rPr>
        <w:t>Ce type de contenu intéresse les entreprises qui ont des problématiques similaires. En effectuant une étude de cas, vous faites une autopromotion extraordinaire.</w:t>
      </w:r>
    </w:p>
    <w:p w14:paraId="6E0EA299" w14:textId="77777777" w:rsidR="00DE11BF" w:rsidRDefault="00DE11BF" w:rsidP="00DE11BF">
      <w:pPr>
        <w:rPr>
          <w:lang w:val="fr-CA"/>
        </w:rPr>
      </w:pPr>
    </w:p>
    <w:p w14:paraId="4280B235" w14:textId="77777777" w:rsidR="00DE11BF" w:rsidRDefault="00DE11BF" w:rsidP="00DE11BF">
      <w:pPr>
        <w:rPr>
          <w:lang w:val="fr-CA"/>
        </w:rPr>
      </w:pPr>
      <w:r>
        <w:rPr>
          <w:lang w:val="fr-CA"/>
        </w:rPr>
        <w:lastRenderedPageBreak/>
        <w:t>Les aspects techniques :</w:t>
      </w:r>
    </w:p>
    <w:p w14:paraId="5E416103" w14:textId="77777777" w:rsidR="00DE11BF" w:rsidRDefault="00DE11BF" w:rsidP="00DE11BF">
      <w:pPr>
        <w:rPr>
          <w:lang w:val="fr-CA"/>
        </w:rPr>
      </w:pPr>
    </w:p>
    <w:p w14:paraId="0D338E0E" w14:textId="77777777" w:rsidR="00DE11BF" w:rsidRDefault="00DE11BF" w:rsidP="00DE11BF">
      <w:pPr>
        <w:pStyle w:val="Paragraphedeliste"/>
        <w:widowControl w:val="0"/>
        <w:numPr>
          <w:ilvl w:val="0"/>
          <w:numId w:val="9"/>
        </w:numPr>
        <w:autoSpaceDE w:val="0"/>
        <w:autoSpaceDN w:val="0"/>
        <w:contextualSpacing w:val="0"/>
        <w:rPr>
          <w:lang w:val="fr-CA"/>
        </w:rPr>
      </w:pPr>
      <w:r>
        <w:rPr>
          <w:lang w:val="fr-CA"/>
        </w:rPr>
        <w:t>Visez au minimum 600 mots et 1 500 mots maximum</w:t>
      </w:r>
    </w:p>
    <w:p w14:paraId="0DDD5A06" w14:textId="77777777" w:rsidR="00DE11BF" w:rsidRDefault="00DE11BF" w:rsidP="00DE11BF">
      <w:pPr>
        <w:pStyle w:val="Paragraphedeliste"/>
        <w:widowControl w:val="0"/>
        <w:numPr>
          <w:ilvl w:val="0"/>
          <w:numId w:val="9"/>
        </w:numPr>
        <w:autoSpaceDE w:val="0"/>
        <w:autoSpaceDN w:val="0"/>
        <w:contextualSpacing w:val="0"/>
        <w:rPr>
          <w:lang w:val="fr-CA"/>
        </w:rPr>
      </w:pPr>
      <w:r>
        <w:rPr>
          <w:lang w:val="fr-CA"/>
        </w:rPr>
        <w:t>Garder des phrases courtes de moins de 20 mots si possibles</w:t>
      </w:r>
    </w:p>
    <w:p w14:paraId="7FD34EB9" w14:textId="77777777" w:rsidR="00DE11BF" w:rsidRDefault="00DE11BF" w:rsidP="00DE11BF">
      <w:pPr>
        <w:pStyle w:val="Paragraphedeliste"/>
        <w:widowControl w:val="0"/>
        <w:numPr>
          <w:ilvl w:val="0"/>
          <w:numId w:val="9"/>
        </w:numPr>
        <w:autoSpaceDE w:val="0"/>
        <w:autoSpaceDN w:val="0"/>
        <w:contextualSpacing w:val="0"/>
        <w:rPr>
          <w:lang w:val="fr-CA"/>
        </w:rPr>
      </w:pPr>
      <w:r>
        <w:rPr>
          <w:lang w:val="fr-CA"/>
        </w:rPr>
        <w:t>Insérer des intertitres</w:t>
      </w:r>
    </w:p>
    <w:p w14:paraId="68801866" w14:textId="77777777" w:rsidR="00DE11BF" w:rsidRDefault="00DE11BF" w:rsidP="00DE11BF">
      <w:pPr>
        <w:pStyle w:val="Paragraphedeliste"/>
        <w:widowControl w:val="0"/>
        <w:numPr>
          <w:ilvl w:val="0"/>
          <w:numId w:val="9"/>
        </w:numPr>
        <w:autoSpaceDE w:val="0"/>
        <w:autoSpaceDN w:val="0"/>
        <w:contextualSpacing w:val="0"/>
        <w:rPr>
          <w:lang w:val="fr-CA"/>
        </w:rPr>
      </w:pPr>
      <w:r>
        <w:rPr>
          <w:lang w:val="fr-CA"/>
        </w:rPr>
        <w:t>Préparer quelques images pour agrémenter votre étude de cas</w:t>
      </w:r>
    </w:p>
    <w:p w14:paraId="1534F160" w14:textId="77777777" w:rsidR="00DE11BF" w:rsidRPr="00504CDB" w:rsidRDefault="00DE11BF" w:rsidP="00DE11BF">
      <w:pPr>
        <w:numPr>
          <w:ilvl w:val="0"/>
          <w:numId w:val="9"/>
        </w:numPr>
        <w:shd w:val="clear" w:color="auto" w:fill="FFFFFF"/>
        <w:spacing w:before="100" w:beforeAutospacing="1" w:afterAutospacing="1" w:line="390" w:lineRule="atLeast"/>
        <w:contextualSpacing w:val="0"/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</w:pPr>
      <w:r w:rsidRPr="00504CDB"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  <w:t>Le journal accepte un</w:t>
      </w:r>
      <w:r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  <w:t>e</w:t>
      </w:r>
      <w:r w:rsidRPr="00504CDB"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  <w:t xml:space="preserve"> </w:t>
      </w:r>
      <w:r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  <w:t>étude de cas</w:t>
      </w:r>
      <w:r w:rsidRPr="00504CDB"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  <w:t xml:space="preserve"> </w:t>
      </w:r>
      <w:r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  <w:t>originale seulement</w:t>
      </w:r>
    </w:p>
    <w:p w14:paraId="2B1CAE11" w14:textId="77777777" w:rsidR="00DE11BF" w:rsidRPr="00504CDB" w:rsidRDefault="00DE11BF" w:rsidP="00DE11BF">
      <w:pPr>
        <w:numPr>
          <w:ilvl w:val="0"/>
          <w:numId w:val="9"/>
        </w:numPr>
        <w:shd w:val="clear" w:color="auto" w:fill="FFFFFF"/>
        <w:spacing w:before="100" w:beforeAutospacing="1" w:afterAutospacing="1" w:line="390" w:lineRule="atLeast"/>
        <w:contextualSpacing w:val="0"/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</w:pPr>
      <w:r w:rsidRPr="00504CDB"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  <w:t>Le journal n’accepte aucun</w:t>
      </w:r>
      <w:r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  <w:t>e</w:t>
      </w:r>
      <w:r w:rsidRPr="00504CDB"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  <w:t xml:space="preserve"> </w:t>
      </w:r>
      <w:r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  <w:t>étude de cas</w:t>
      </w:r>
      <w:r w:rsidRPr="00504CDB"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  <w:t xml:space="preserve"> qui a déjà été publié</w:t>
      </w:r>
      <w:r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  <w:t>e</w:t>
      </w:r>
      <w:r w:rsidRPr="00504CDB"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  <w:t xml:space="preserve"> sur le Web en aucune circonstance</w:t>
      </w:r>
    </w:p>
    <w:p w14:paraId="064E92E1" w14:textId="77777777" w:rsidR="00DE11BF" w:rsidRPr="00504CDB" w:rsidRDefault="00DE11BF" w:rsidP="00DE11BF">
      <w:pPr>
        <w:numPr>
          <w:ilvl w:val="0"/>
          <w:numId w:val="9"/>
        </w:numPr>
        <w:shd w:val="clear" w:color="auto" w:fill="FFFFFF"/>
        <w:spacing w:before="100" w:beforeAutospacing="1" w:afterAutospacing="1" w:line="390" w:lineRule="atLeast"/>
        <w:contextualSpacing w:val="0"/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</w:pPr>
      <w:r w:rsidRPr="00504CDB"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  <w:t>Si l’administration du Journal découvre</w:t>
      </w:r>
      <w:r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  <w:t xml:space="preserve"> votre étude de cas</w:t>
      </w:r>
      <w:r w:rsidRPr="00504CDB"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  <w:t xml:space="preserve"> publié</w:t>
      </w:r>
      <w:r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  <w:t>e</w:t>
      </w:r>
      <w:r w:rsidRPr="00504CDB"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  <w:t xml:space="preserve"> après la publication sur le Journal,</w:t>
      </w:r>
      <w:r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  <w:t xml:space="preserve"> il n’y aura aucun remboursement</w:t>
      </w:r>
      <w:r w:rsidRPr="00504CDB"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  <w:t>.</w:t>
      </w:r>
    </w:p>
    <w:p w14:paraId="0F6566E8" w14:textId="77777777" w:rsidR="00DE11BF" w:rsidRDefault="00DE11BF" w:rsidP="00DE11BF">
      <w:pPr>
        <w:numPr>
          <w:ilvl w:val="0"/>
          <w:numId w:val="9"/>
        </w:numPr>
        <w:shd w:val="clear" w:color="auto" w:fill="FFFFFF"/>
        <w:spacing w:before="100" w:beforeAutospacing="1" w:afterAutospacing="1" w:line="390" w:lineRule="atLeast"/>
        <w:contextualSpacing w:val="0"/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</w:pPr>
      <w:r w:rsidRPr="00504CDB"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  <w:t>L</w:t>
      </w:r>
      <w:r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  <w:t>’étude de cas</w:t>
      </w:r>
      <w:r w:rsidRPr="00504CDB"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  <w:t xml:space="preserve"> d</w:t>
      </w:r>
      <w:r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  <w:t>oit</w:t>
      </w:r>
      <w:r w:rsidRPr="00504CDB"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  <w:t xml:space="preserve"> être transmis</w:t>
      </w:r>
      <w:r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  <w:t>e</w:t>
      </w:r>
      <w:r w:rsidRPr="00504CDB"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  <w:t xml:space="preserve"> en format Word</w:t>
      </w:r>
    </w:p>
    <w:p w14:paraId="4029895B" w14:textId="77777777" w:rsidR="00DE11BF" w:rsidRDefault="00DE11BF" w:rsidP="00DE11BF">
      <w:pPr>
        <w:numPr>
          <w:ilvl w:val="0"/>
          <w:numId w:val="9"/>
        </w:numPr>
        <w:shd w:val="clear" w:color="auto" w:fill="FFFFFF"/>
        <w:spacing w:before="100" w:beforeAutospacing="1" w:afterAutospacing="1" w:line="390" w:lineRule="atLeast"/>
        <w:contextualSpacing w:val="0"/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</w:pPr>
      <w:r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  <w:t>Toute la correction de contenu du Journal, français, grammaire, est faite par une réviseure professionnelle</w:t>
      </w:r>
    </w:p>
    <w:p w14:paraId="14872EF2" w14:textId="0CD36D06" w:rsidR="00DE11BF" w:rsidRDefault="00DE11BF" w:rsidP="00DE11BF">
      <w:pPr>
        <w:shd w:val="clear" w:color="auto" w:fill="FFFFFF"/>
        <w:spacing w:before="100" w:beforeAutospacing="1" w:afterAutospacing="1" w:line="390" w:lineRule="atLeast"/>
        <w:ind w:left="720"/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</w:pPr>
      <w:r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  <w:t>Bon succès!</w:t>
      </w:r>
    </w:p>
    <w:p w14:paraId="3425A629" w14:textId="38D38137" w:rsidR="00DE11BF" w:rsidRDefault="00DE11BF" w:rsidP="00DE11BF">
      <w:pPr>
        <w:pStyle w:val="Titre1"/>
        <w:shd w:val="clear" w:color="auto" w:fill="FFFFFF"/>
        <w:spacing w:before="0" w:after="105" w:line="750" w:lineRule="atLeast"/>
        <w:rPr>
          <w:rFonts w:ascii="Roboto" w:hAnsi="Roboto"/>
          <w:color w:val="111111"/>
          <w:sz w:val="62"/>
          <w:szCs w:val="62"/>
        </w:rPr>
      </w:pPr>
      <w:r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  <w:t xml:space="preserve">Voir l’article </w:t>
      </w:r>
      <w:hyperlink r:id="rId8" w:history="1">
        <w:r w:rsidRPr="00DE11BF">
          <w:rPr>
            <w:rStyle w:val="Hyperlien"/>
            <w:rFonts w:ascii="Roboto" w:hAnsi="Roboto"/>
            <w:b/>
            <w:bCs/>
            <w:sz w:val="24"/>
            <w:szCs w:val="24"/>
          </w:rPr>
          <w:t>Pourquoi rédiger une étude de cas comme contenu marketing?</w:t>
        </w:r>
      </w:hyperlink>
    </w:p>
    <w:p w14:paraId="260A42D8" w14:textId="23645342" w:rsidR="00DE11BF" w:rsidRPr="00DE11BF" w:rsidRDefault="00DE11BF" w:rsidP="00DE11BF">
      <w:pPr>
        <w:shd w:val="clear" w:color="auto" w:fill="FFFFFF"/>
        <w:spacing w:before="100" w:beforeAutospacing="1" w:afterAutospacing="1" w:line="390" w:lineRule="atLeast"/>
        <w:ind w:left="720"/>
        <w:rPr>
          <w:rFonts w:ascii="Roboto" w:eastAsia="Times New Roman" w:hAnsi="Roboto" w:cs="Times New Roman"/>
          <w:color w:val="222222"/>
          <w:sz w:val="23"/>
          <w:szCs w:val="23"/>
          <w:lang w:eastAsia="fr-CA"/>
        </w:rPr>
      </w:pPr>
    </w:p>
    <w:p w14:paraId="2F98EDF5" w14:textId="39C6706A" w:rsidR="00DE11BF" w:rsidRPr="00504CDB" w:rsidRDefault="00DE11BF" w:rsidP="00DE11BF">
      <w:pPr>
        <w:shd w:val="clear" w:color="auto" w:fill="FFFFFF"/>
        <w:spacing w:before="100" w:beforeAutospacing="1" w:afterAutospacing="1" w:line="390" w:lineRule="atLeast"/>
        <w:ind w:left="720"/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</w:pPr>
      <w:r>
        <w:rPr>
          <w:rFonts w:ascii="Roboto" w:eastAsia="Times New Roman" w:hAnsi="Roboto" w:cs="Times New Roman"/>
          <w:color w:val="222222"/>
          <w:sz w:val="23"/>
          <w:szCs w:val="23"/>
          <w:lang w:val="fr-CA" w:eastAsia="fr-CA"/>
        </w:rPr>
        <w:t xml:space="preserve">Plus loin le </w:t>
      </w:r>
      <w:hyperlink r:id="rId9" w:history="1">
        <w:r w:rsidRPr="00DE11BF">
          <w:rPr>
            <w:rStyle w:val="Hyperlien"/>
            <w:rFonts w:ascii="Roboto" w:eastAsia="Times New Roman" w:hAnsi="Roboto" w:cs="Times New Roman"/>
            <w:sz w:val="23"/>
            <w:szCs w:val="23"/>
            <w:lang w:val="fr-CA" w:eastAsia="fr-CA"/>
          </w:rPr>
          <w:t>Plan de communication du Journal Action PME</w:t>
        </w:r>
      </w:hyperlink>
    </w:p>
    <w:p w14:paraId="501FB436" w14:textId="77777777" w:rsidR="00DE11BF" w:rsidRDefault="00DE11BF" w:rsidP="00282BBF">
      <w:pPr>
        <w:pStyle w:val="Paragraphedeliste"/>
        <w:rPr>
          <w:rFonts w:ascii="Book Antiqua" w:eastAsia="Times New Roman" w:hAnsi="Book Antiqua" w:cs="Calibri"/>
          <w:color w:val="000000"/>
          <w:sz w:val="22"/>
          <w:szCs w:val="22"/>
          <w:lang w:val="fr-CA" w:eastAsia="fr-FR"/>
        </w:rPr>
      </w:pPr>
    </w:p>
    <w:p w14:paraId="2873B042" w14:textId="77777777" w:rsidR="00DE11BF" w:rsidRDefault="00DE11BF" w:rsidP="00282BBF">
      <w:pPr>
        <w:pStyle w:val="Paragraphedeliste"/>
        <w:rPr>
          <w:rFonts w:ascii="Book Antiqua" w:eastAsia="Times New Roman" w:hAnsi="Book Antiqua" w:cs="Calibri"/>
          <w:color w:val="000000"/>
          <w:sz w:val="22"/>
          <w:szCs w:val="22"/>
          <w:lang w:val="fr-CA" w:eastAsia="fr-FR"/>
        </w:rPr>
      </w:pPr>
    </w:p>
    <w:p w14:paraId="4B621DB4" w14:textId="77777777" w:rsidR="00DE11BF" w:rsidRDefault="00DE11BF" w:rsidP="00282BBF">
      <w:pPr>
        <w:pStyle w:val="Paragraphedeliste"/>
        <w:rPr>
          <w:rFonts w:ascii="Book Antiqua" w:eastAsia="Times New Roman" w:hAnsi="Book Antiqua" w:cs="Calibri"/>
          <w:color w:val="000000"/>
          <w:sz w:val="22"/>
          <w:szCs w:val="22"/>
          <w:lang w:val="fr-CA" w:eastAsia="fr-FR"/>
        </w:rPr>
      </w:pPr>
    </w:p>
    <w:p w14:paraId="3C7F13DA" w14:textId="2B81ADEE" w:rsidR="00DE11BF" w:rsidRPr="00DE11BF" w:rsidRDefault="00DE11BF" w:rsidP="00DE11BF">
      <w:pPr>
        <w:rPr>
          <w:rFonts w:ascii="Book Antiqua" w:eastAsia="Times New Roman" w:hAnsi="Book Antiqua" w:cs="Calibri"/>
          <w:color w:val="000000"/>
          <w:lang w:val="fr-CA"/>
        </w:rPr>
      </w:pPr>
      <w:r>
        <w:rPr>
          <w:rFonts w:ascii="Book Antiqua" w:eastAsia="Times New Roman" w:hAnsi="Book Antiqua" w:cs="Calibri"/>
          <w:color w:val="000000"/>
          <w:lang w:val="fr-CA"/>
        </w:rPr>
        <w:t>Commencez votre étude de cas ici…</w:t>
      </w:r>
    </w:p>
    <w:p w14:paraId="3742880D" w14:textId="77777777" w:rsidR="00DE11BF" w:rsidRDefault="00DE11BF" w:rsidP="00282BBF">
      <w:pPr>
        <w:pStyle w:val="Paragraphedeliste"/>
        <w:rPr>
          <w:rFonts w:ascii="Book Antiqua" w:eastAsia="Times New Roman" w:hAnsi="Book Antiqua" w:cs="Calibri"/>
          <w:color w:val="000000"/>
          <w:sz w:val="22"/>
          <w:szCs w:val="22"/>
          <w:lang w:val="fr-CA" w:eastAsia="fr-FR"/>
        </w:rPr>
      </w:pPr>
    </w:p>
    <w:p w14:paraId="1883EB9D" w14:textId="77777777" w:rsidR="00DE11BF" w:rsidRDefault="00DE11BF" w:rsidP="00282BBF">
      <w:pPr>
        <w:pStyle w:val="Paragraphedeliste"/>
        <w:rPr>
          <w:rFonts w:ascii="Book Antiqua" w:eastAsia="Times New Roman" w:hAnsi="Book Antiqua" w:cs="Calibri"/>
          <w:color w:val="000000"/>
          <w:sz w:val="22"/>
          <w:szCs w:val="22"/>
          <w:lang w:val="fr-CA" w:eastAsia="fr-FR"/>
        </w:rPr>
      </w:pPr>
    </w:p>
    <w:p w14:paraId="507F4DB1" w14:textId="77777777" w:rsidR="00DE11BF" w:rsidRDefault="00DE11BF" w:rsidP="00282BBF">
      <w:pPr>
        <w:pStyle w:val="Paragraphedeliste"/>
        <w:rPr>
          <w:rFonts w:ascii="Book Antiqua" w:eastAsia="Times New Roman" w:hAnsi="Book Antiqua" w:cs="Calibri"/>
          <w:color w:val="000000"/>
          <w:sz w:val="22"/>
          <w:szCs w:val="22"/>
          <w:lang w:val="fr-CA" w:eastAsia="fr-FR"/>
        </w:rPr>
      </w:pPr>
    </w:p>
    <w:p w14:paraId="764C6AA4" w14:textId="77777777" w:rsidR="00DE11BF" w:rsidRDefault="00DE11BF" w:rsidP="00282BBF">
      <w:pPr>
        <w:pStyle w:val="Paragraphedeliste"/>
        <w:rPr>
          <w:rFonts w:ascii="Book Antiqua" w:eastAsia="Times New Roman" w:hAnsi="Book Antiqua" w:cs="Calibri"/>
          <w:color w:val="000000"/>
          <w:sz w:val="22"/>
          <w:szCs w:val="22"/>
          <w:lang w:val="fr-CA" w:eastAsia="fr-FR"/>
        </w:rPr>
      </w:pPr>
    </w:p>
    <w:p w14:paraId="6AF34D49" w14:textId="77777777" w:rsidR="00DE11BF" w:rsidRDefault="00DE11BF" w:rsidP="00282BBF">
      <w:pPr>
        <w:pStyle w:val="Paragraphedeliste"/>
        <w:rPr>
          <w:rFonts w:ascii="Book Antiqua" w:eastAsia="Times New Roman" w:hAnsi="Book Antiqua" w:cs="Calibri"/>
          <w:color w:val="000000"/>
          <w:sz w:val="22"/>
          <w:szCs w:val="22"/>
          <w:lang w:val="fr-CA" w:eastAsia="fr-FR"/>
        </w:rPr>
      </w:pPr>
    </w:p>
    <w:p w14:paraId="086D1D39" w14:textId="77777777" w:rsidR="00DE11BF" w:rsidRDefault="00DE11BF" w:rsidP="00282BBF">
      <w:pPr>
        <w:pStyle w:val="Paragraphedeliste"/>
        <w:rPr>
          <w:rFonts w:ascii="Book Antiqua" w:eastAsia="Times New Roman" w:hAnsi="Book Antiqua" w:cs="Calibri"/>
          <w:color w:val="000000"/>
          <w:sz w:val="22"/>
          <w:szCs w:val="22"/>
          <w:lang w:val="fr-CA" w:eastAsia="fr-FR"/>
        </w:rPr>
      </w:pPr>
    </w:p>
    <w:p w14:paraId="66BE1722" w14:textId="77777777" w:rsidR="00DE11BF" w:rsidRDefault="00DE11BF" w:rsidP="00282BBF">
      <w:pPr>
        <w:pStyle w:val="Paragraphedeliste"/>
        <w:rPr>
          <w:rFonts w:ascii="Book Antiqua" w:eastAsia="Times New Roman" w:hAnsi="Book Antiqua" w:cs="Calibri"/>
          <w:color w:val="000000"/>
          <w:sz w:val="22"/>
          <w:szCs w:val="22"/>
          <w:lang w:val="fr-CA" w:eastAsia="fr-FR"/>
        </w:rPr>
      </w:pPr>
    </w:p>
    <w:p w14:paraId="43372E70" w14:textId="77777777" w:rsidR="002365AF" w:rsidRDefault="002365AF">
      <w:pPr>
        <w:contextualSpacing w:val="0"/>
      </w:pPr>
    </w:p>
    <w:p w14:paraId="36FD6604" w14:textId="77777777" w:rsidR="009A46C8" w:rsidRDefault="009A46C8">
      <w:pPr>
        <w:contextualSpacing w:val="0"/>
      </w:pPr>
    </w:p>
    <w:p w14:paraId="323F6D70" w14:textId="77777777" w:rsidR="009A46C8" w:rsidRDefault="009A46C8">
      <w:pPr>
        <w:contextualSpacing w:val="0"/>
      </w:pPr>
    </w:p>
    <w:p w14:paraId="7F3B5919" w14:textId="77777777" w:rsidR="00A944B2" w:rsidRDefault="007F1DEB">
      <w:pPr>
        <w:contextualSpacing w:val="0"/>
      </w:pPr>
      <w:r>
        <w:t xml:space="preserve">                                          </w:t>
      </w:r>
    </w:p>
    <w:p w14:paraId="22D61988" w14:textId="77777777" w:rsidR="00A944B2" w:rsidRDefault="00A944B2">
      <w:pPr>
        <w:contextualSpacing w:val="0"/>
      </w:pPr>
    </w:p>
    <w:p w14:paraId="0A9E3D38" w14:textId="77777777" w:rsidR="00A944B2" w:rsidRDefault="00A944B2">
      <w:pPr>
        <w:ind w:hanging="708"/>
        <w:contextualSpacing w:val="0"/>
      </w:pPr>
    </w:p>
    <w:p w14:paraId="739F3368" w14:textId="77777777" w:rsidR="00A944B2" w:rsidRDefault="00A944B2">
      <w:pPr>
        <w:ind w:hanging="708"/>
        <w:contextualSpacing w:val="0"/>
      </w:pPr>
    </w:p>
    <w:p w14:paraId="3D84011C" w14:textId="2E4613FF" w:rsidR="00A944B2" w:rsidRDefault="00F27202">
      <w:pPr>
        <w:contextualSpacing w:val="0"/>
      </w:pPr>
      <w:r>
        <w:rPr>
          <w:noProof/>
        </w:rPr>
        <w:lastRenderedPageBreak/>
        <w:drawing>
          <wp:inline distT="0" distB="0" distL="0" distR="0" wp14:anchorId="5179F920" wp14:editId="658BF16A">
            <wp:extent cx="5943600" cy="7691755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7168" w14:textId="77777777" w:rsidR="00A944B2" w:rsidRDefault="007F1DEB">
      <w:pPr>
        <w:contextualSpacing w:val="0"/>
      </w:pPr>
      <w:r>
        <w:t xml:space="preserve">                                           </w:t>
      </w:r>
    </w:p>
    <w:p w14:paraId="79AA5B46" w14:textId="77777777" w:rsidR="00A944B2" w:rsidRDefault="00A944B2">
      <w:pPr>
        <w:contextualSpacing w:val="0"/>
      </w:pPr>
    </w:p>
    <w:p w14:paraId="177C8AFD" w14:textId="5D656D6A" w:rsidR="00A944B2" w:rsidRDefault="007F1DEB">
      <w:pPr>
        <w:contextualSpacing w:val="0"/>
      </w:pPr>
      <w:r>
        <w:lastRenderedPageBreak/>
        <w:t xml:space="preserve"> </w:t>
      </w:r>
      <w:r w:rsidR="00DE11BF">
        <w:t>Notes :</w:t>
      </w:r>
      <w:r>
        <w:t xml:space="preserve"> </w:t>
      </w:r>
    </w:p>
    <w:p w14:paraId="1FECB772" w14:textId="77777777" w:rsidR="00A944B2" w:rsidRDefault="00A944B2">
      <w:pPr>
        <w:contextualSpacing w:val="0"/>
      </w:pPr>
    </w:p>
    <w:p w14:paraId="57465858" w14:textId="77777777" w:rsidR="00A944B2" w:rsidRDefault="00A944B2">
      <w:pPr>
        <w:contextualSpacing w:val="0"/>
      </w:pPr>
    </w:p>
    <w:p w14:paraId="40B81032" w14:textId="77777777" w:rsidR="00A944B2" w:rsidRDefault="00A944B2">
      <w:pPr>
        <w:contextualSpacing w:val="0"/>
      </w:pPr>
    </w:p>
    <w:p w14:paraId="70521B0A" w14:textId="77777777" w:rsidR="00A944B2" w:rsidRDefault="00A944B2">
      <w:pPr>
        <w:contextualSpacing w:val="0"/>
      </w:pPr>
    </w:p>
    <w:p w14:paraId="18E43669" w14:textId="77777777" w:rsidR="00A944B2" w:rsidRDefault="00A944B2">
      <w:pPr>
        <w:contextualSpacing w:val="0"/>
      </w:pPr>
    </w:p>
    <w:sectPr w:rsidR="00A944B2" w:rsidSect="00FF698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82" w:right="1440" w:bottom="1440" w:left="1440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8B3AEE" w14:textId="77777777" w:rsidR="003D126C" w:rsidRDefault="003D126C" w:rsidP="004C52F9">
      <w:pPr>
        <w:spacing w:line="240" w:lineRule="auto"/>
      </w:pPr>
      <w:r>
        <w:separator/>
      </w:r>
    </w:p>
  </w:endnote>
  <w:endnote w:type="continuationSeparator" w:id="0">
    <w:p w14:paraId="372056F2" w14:textId="77777777" w:rsidR="003D126C" w:rsidRDefault="003D126C" w:rsidP="004C52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Roboto">
    <w:altName w:val="Arial"/>
    <w:panose1 w:val="020B0604020202020204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D70F60" w14:textId="77777777" w:rsidR="00B7537E" w:rsidRDefault="00B7537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B157D" w14:textId="77777777" w:rsidR="003F7AFC" w:rsidRDefault="00352CE7">
    <w:pPr>
      <w:pStyle w:val="Pieddepage"/>
    </w:pPr>
    <w:r>
      <w:rPr>
        <w:noProof/>
        <w:lang w:val="en-US" w:eastAsia="en-US"/>
      </w:rPr>
      <w:drawing>
        <wp:anchor distT="0" distB="0" distL="114300" distR="114300" simplePos="0" relativeHeight="251664384" behindDoc="1" locked="0" layoutInCell="1" allowOverlap="1" wp14:anchorId="399848B2" wp14:editId="22299A59">
          <wp:simplePos x="0" y="0"/>
          <wp:positionH relativeFrom="column">
            <wp:posOffset>-977900</wp:posOffset>
          </wp:positionH>
          <wp:positionV relativeFrom="paragraph">
            <wp:posOffset>-102870</wp:posOffset>
          </wp:positionV>
          <wp:extent cx="7846970" cy="717243"/>
          <wp:effectExtent l="0" t="0" r="1905" b="0"/>
          <wp:wrapNone/>
          <wp:docPr id="22" name="Picture 22" descr="ContratPublicitaire_Footer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ntratPublicitaire_Footer_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6970" cy="71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7F7496" w14:textId="77777777" w:rsidR="003F7AFC" w:rsidRDefault="003F7AFC">
    <w:pPr>
      <w:pStyle w:val="Pieddepage"/>
    </w:pPr>
    <w:r>
      <w:rPr>
        <w:noProof/>
        <w:lang w:val="en-US" w:eastAsia="en-US"/>
      </w:rPr>
      <w:drawing>
        <wp:anchor distT="0" distB="0" distL="114300" distR="114300" simplePos="0" relativeHeight="251662336" behindDoc="1" locked="0" layoutInCell="1" allowOverlap="1" wp14:anchorId="7A752592" wp14:editId="7B2F5EC0">
          <wp:simplePos x="0" y="0"/>
          <wp:positionH relativeFrom="column">
            <wp:posOffset>-951865</wp:posOffset>
          </wp:positionH>
          <wp:positionV relativeFrom="paragraph">
            <wp:posOffset>-95578</wp:posOffset>
          </wp:positionV>
          <wp:extent cx="7846970" cy="717243"/>
          <wp:effectExtent l="0" t="0" r="1905" b="0"/>
          <wp:wrapNone/>
          <wp:docPr id="24" name="Picture 24" descr="ContratPublicitaire_Footer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ntratPublicitaire_Footer_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293" cy="717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E082F6" w14:textId="77777777" w:rsidR="003D126C" w:rsidRDefault="003D126C" w:rsidP="004C52F9">
      <w:pPr>
        <w:spacing w:line="240" w:lineRule="auto"/>
      </w:pPr>
      <w:r>
        <w:separator/>
      </w:r>
    </w:p>
  </w:footnote>
  <w:footnote w:type="continuationSeparator" w:id="0">
    <w:p w14:paraId="542BE648" w14:textId="77777777" w:rsidR="003D126C" w:rsidRDefault="003D126C" w:rsidP="004C52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7BD1F" w14:textId="77777777" w:rsidR="00B7537E" w:rsidRDefault="00B7537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2A2C6F" w14:textId="77777777" w:rsidR="00B7537E" w:rsidRDefault="00B7537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D19932" w14:textId="77777777" w:rsidR="003F7AFC" w:rsidRDefault="003F7AFC">
    <w:pPr>
      <w:pStyle w:val="En-tte"/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31131F53" wp14:editId="45A58892">
          <wp:simplePos x="0" y="0"/>
          <wp:positionH relativeFrom="column">
            <wp:posOffset>-894033</wp:posOffset>
          </wp:positionH>
          <wp:positionV relativeFrom="paragraph">
            <wp:posOffset>0</wp:posOffset>
          </wp:positionV>
          <wp:extent cx="7773960" cy="2797072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ontratPublicitaire_Footer_head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3960" cy="27970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C0151"/>
    <w:multiLevelType w:val="multilevel"/>
    <w:tmpl w:val="7F3EE808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460292"/>
    <w:multiLevelType w:val="multilevel"/>
    <w:tmpl w:val="87BC99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E94099"/>
    <w:multiLevelType w:val="hybridMultilevel"/>
    <w:tmpl w:val="F976C1C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3B036A"/>
    <w:multiLevelType w:val="multilevel"/>
    <w:tmpl w:val="42B2323C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49237E2"/>
    <w:multiLevelType w:val="hybridMultilevel"/>
    <w:tmpl w:val="30965B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3E39B9"/>
    <w:multiLevelType w:val="hybridMultilevel"/>
    <w:tmpl w:val="E09E92E2"/>
    <w:lvl w:ilvl="0" w:tplc="996C3398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215EE4"/>
    <w:multiLevelType w:val="multilevel"/>
    <w:tmpl w:val="51A83462"/>
    <w:lvl w:ilvl="0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4F5F228E"/>
    <w:multiLevelType w:val="multilevel"/>
    <w:tmpl w:val="A418DC82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3B75146"/>
    <w:multiLevelType w:val="hybridMultilevel"/>
    <w:tmpl w:val="41107A1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F4E8C"/>
    <w:multiLevelType w:val="hybridMultilevel"/>
    <w:tmpl w:val="0FC0A64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0D6C7A"/>
    <w:multiLevelType w:val="multilevel"/>
    <w:tmpl w:val="C5DE5350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10"/>
  </w:num>
  <w:num w:numId="7">
    <w:abstractNumId w:val="8"/>
  </w:num>
  <w:num w:numId="8">
    <w:abstractNumId w:val="5"/>
  </w:num>
  <w:num w:numId="9">
    <w:abstractNumId w:val="4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attachedTemplate r:id="rId1"/>
  <w:defaultTabStop w:val="720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37E"/>
    <w:rsid w:val="00027C63"/>
    <w:rsid w:val="000C741A"/>
    <w:rsid w:val="001B083D"/>
    <w:rsid w:val="002365AF"/>
    <w:rsid w:val="00282BBF"/>
    <w:rsid w:val="002932DC"/>
    <w:rsid w:val="00316D49"/>
    <w:rsid w:val="003339C9"/>
    <w:rsid w:val="00352CE7"/>
    <w:rsid w:val="003D126C"/>
    <w:rsid w:val="003E40A6"/>
    <w:rsid w:val="003F7AFC"/>
    <w:rsid w:val="00451B74"/>
    <w:rsid w:val="004C52F9"/>
    <w:rsid w:val="00504AA6"/>
    <w:rsid w:val="005238B7"/>
    <w:rsid w:val="00537D88"/>
    <w:rsid w:val="006346B3"/>
    <w:rsid w:val="007176D0"/>
    <w:rsid w:val="007F1DEB"/>
    <w:rsid w:val="008D6512"/>
    <w:rsid w:val="009A46C8"/>
    <w:rsid w:val="00A944B2"/>
    <w:rsid w:val="00B7537E"/>
    <w:rsid w:val="00D12607"/>
    <w:rsid w:val="00D17B3C"/>
    <w:rsid w:val="00DE11BF"/>
    <w:rsid w:val="00E00130"/>
    <w:rsid w:val="00E1688D"/>
    <w:rsid w:val="00F27202"/>
    <w:rsid w:val="00FC4E13"/>
    <w:rsid w:val="00FD10AB"/>
    <w:rsid w:val="00FD727C"/>
    <w:rsid w:val="00FF6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FEAB91B"/>
  <w15:docId w15:val="{50E88AE3-6429-A14E-BE76-0BF93B2FE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4C52F9"/>
    <w:pPr>
      <w:tabs>
        <w:tab w:val="center" w:pos="4680"/>
        <w:tab w:val="right" w:pos="936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C52F9"/>
  </w:style>
  <w:style w:type="paragraph" w:styleId="Pieddepage">
    <w:name w:val="footer"/>
    <w:basedOn w:val="Normal"/>
    <w:link w:val="PieddepageCar"/>
    <w:uiPriority w:val="99"/>
    <w:unhideWhenUsed/>
    <w:rsid w:val="004C52F9"/>
    <w:pPr>
      <w:tabs>
        <w:tab w:val="center" w:pos="4680"/>
        <w:tab w:val="right" w:pos="936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C52F9"/>
  </w:style>
  <w:style w:type="paragraph" w:styleId="Sansinterligne">
    <w:name w:val="No Spacing"/>
    <w:link w:val="SansinterligneCar"/>
    <w:uiPriority w:val="1"/>
    <w:qFormat/>
    <w:rsid w:val="004C52F9"/>
    <w:pPr>
      <w:spacing w:line="240" w:lineRule="auto"/>
      <w:contextualSpacing w:val="0"/>
    </w:pPr>
    <w:rPr>
      <w:rFonts w:asciiTheme="minorHAnsi" w:eastAsiaTheme="minorEastAsia" w:hAnsiTheme="minorHAnsi" w:cstheme="minorBidi"/>
      <w:lang w:val="en-US"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C52F9"/>
    <w:rPr>
      <w:rFonts w:asciiTheme="minorHAnsi" w:eastAsiaTheme="minorEastAsia" w:hAnsiTheme="minorHAnsi" w:cstheme="minorBidi"/>
      <w:lang w:val="en-US" w:eastAsia="zh-CN"/>
    </w:rPr>
  </w:style>
  <w:style w:type="table" w:styleId="Grilledutableau">
    <w:name w:val="Table Grid"/>
    <w:basedOn w:val="TableauNormal"/>
    <w:uiPriority w:val="39"/>
    <w:rsid w:val="00E1688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37D88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7D88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1"/>
    <w:qFormat/>
    <w:rsid w:val="00282BBF"/>
    <w:pPr>
      <w:spacing w:line="240" w:lineRule="auto"/>
      <w:ind w:left="720"/>
    </w:pPr>
    <w:rPr>
      <w:rFonts w:asciiTheme="minorHAnsi" w:eastAsiaTheme="minorHAnsi" w:hAnsiTheme="minorHAnsi" w:cstheme="minorBidi"/>
      <w:sz w:val="24"/>
      <w:szCs w:val="24"/>
      <w:lang w:val="fr-FR" w:eastAsia="en-US"/>
    </w:rPr>
  </w:style>
  <w:style w:type="character" w:styleId="Hyperlien">
    <w:name w:val="Hyperlink"/>
    <w:basedOn w:val="Policepardfaut"/>
    <w:uiPriority w:val="99"/>
    <w:unhideWhenUsed/>
    <w:rsid w:val="00282BBF"/>
    <w:rPr>
      <w:color w:val="0000FF" w:themeColor="hyperlink"/>
      <w:u w:val="single"/>
    </w:rPr>
  </w:style>
  <w:style w:type="paragraph" w:styleId="Corpsdetexte">
    <w:name w:val="Body Text"/>
    <w:basedOn w:val="Normal"/>
    <w:link w:val="CorpsdetexteCar"/>
    <w:uiPriority w:val="1"/>
    <w:qFormat/>
    <w:rsid w:val="00DE11BF"/>
    <w:pPr>
      <w:widowControl w:val="0"/>
      <w:autoSpaceDE w:val="0"/>
      <w:autoSpaceDN w:val="0"/>
      <w:spacing w:line="240" w:lineRule="auto"/>
      <w:contextualSpacing w:val="0"/>
    </w:pPr>
    <w:rPr>
      <w:sz w:val="24"/>
      <w:szCs w:val="24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DE11BF"/>
    <w:rPr>
      <w:sz w:val="24"/>
      <w:szCs w:val="24"/>
      <w:lang w:val="en-US"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DE11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50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urnalactionpme.com/2020/09/pourquoi-rediger-une-etude-de-cas-comme-contenu-marketing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journalactionpme.com/2020/08/plan-de-communication-pour-votre-entreprise-6-criteres-importants-de-reussite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arie-micheleb-roussin:Library:Containers:com.apple.mail:Data:Library:Mail%20Downloads:93CE46CD-00F7-4BB4-BCC6-18750CB48368:Modele-entete-japm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5B46DE8-F530-4549-974E-FD866CDB2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Macintosh%20HD:Users:marie-micheleb-roussin:Library:Containers:com.apple.mail:Data:Library:Mail%20Downloads:93CE46CD-00F7-4BB4-BCC6-18750CB48368:Modele-entete-japme.dotx</Template>
  <TotalTime>3</TotalTime>
  <Pages>5</Pages>
  <Words>710</Words>
  <Characters>3905</Characters>
  <Application>Microsoft Office Word</Application>
  <DocSecurity>0</DocSecurity>
  <Lines>32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Marie-Michèle B.-Roussin</dc:creator>
  <cp:lastModifiedBy>Martin Michaud</cp:lastModifiedBy>
  <cp:revision>2</cp:revision>
  <cp:lastPrinted>2018-08-24T14:53:00Z</cp:lastPrinted>
  <dcterms:created xsi:type="dcterms:W3CDTF">2020-10-16T15:18:00Z</dcterms:created>
  <dcterms:modified xsi:type="dcterms:W3CDTF">2020-10-16T15:18:00Z</dcterms:modified>
</cp:coreProperties>
</file>